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C31B4D">
        <w:trPr>
          <w:trHeight w:val="4253"/>
        </w:trPr>
        <w:tc>
          <w:tcPr>
            <w:tcW w:w="5351" w:type="dxa"/>
          </w:tcPr>
          <w:p w:rsidR="00C31B4D" w:rsidRPr="00430FD8" w:rsidRDefault="00C31B4D" w:rsidP="00430FD8">
            <w:pPr>
              <w:jc w:val="center"/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76600190" r:id="rId5"/>
              </w:object>
            </w:r>
          </w:p>
          <w:p w:rsidR="00C31B4D" w:rsidRDefault="00C31B4D" w:rsidP="00430FD8">
            <w:pPr>
              <w:jc w:val="center"/>
              <w:rPr>
                <w:sz w:val="28"/>
                <w:szCs w:val="28"/>
              </w:rPr>
            </w:pPr>
            <w:r w:rsidRPr="00430FD8">
              <w:rPr>
                <w:sz w:val="28"/>
                <w:szCs w:val="28"/>
              </w:rPr>
              <w:t>Администрация</w:t>
            </w:r>
          </w:p>
          <w:p w:rsidR="00C31B4D" w:rsidRPr="00430FD8" w:rsidRDefault="00C31B4D" w:rsidP="00430FD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C31B4D" w:rsidRPr="00430FD8" w:rsidRDefault="00C31B4D" w:rsidP="00430FD8">
            <w:pPr>
              <w:pStyle w:val="Heading5"/>
              <w:jc w:val="center"/>
              <w:rPr>
                <w:b w:val="0"/>
                <w:bCs w:val="0"/>
              </w:rPr>
            </w:pPr>
            <w:r w:rsidRPr="00430FD8">
              <w:rPr>
                <w:b w:val="0"/>
                <w:bCs w:val="0"/>
              </w:rPr>
              <w:t>муниципального района</w:t>
            </w:r>
          </w:p>
          <w:p w:rsidR="00C31B4D" w:rsidRPr="00430FD8" w:rsidRDefault="00C31B4D" w:rsidP="00430FD8">
            <w:pPr>
              <w:pStyle w:val="Heading5"/>
              <w:jc w:val="center"/>
              <w:rPr>
                <w:b w:val="0"/>
                <w:bCs w:val="0"/>
              </w:rPr>
            </w:pPr>
            <w:r w:rsidRPr="00430FD8">
              <w:rPr>
                <w:b w:val="0"/>
                <w:bCs w:val="0"/>
              </w:rPr>
              <w:t>Сергиевский</w:t>
            </w:r>
          </w:p>
          <w:p w:rsidR="00C31B4D" w:rsidRPr="00430FD8" w:rsidRDefault="00C31B4D" w:rsidP="00430FD8">
            <w:pPr>
              <w:jc w:val="center"/>
              <w:rPr>
                <w:sz w:val="28"/>
                <w:szCs w:val="28"/>
              </w:rPr>
            </w:pPr>
            <w:r w:rsidRPr="00430FD8">
              <w:rPr>
                <w:sz w:val="28"/>
                <w:szCs w:val="28"/>
              </w:rPr>
              <w:t>Самарской области</w:t>
            </w:r>
          </w:p>
          <w:p w:rsidR="00C31B4D" w:rsidRPr="00430FD8" w:rsidRDefault="00C31B4D" w:rsidP="00430FD8">
            <w:pPr>
              <w:spacing w:line="360" w:lineRule="auto"/>
              <w:ind w:left="709"/>
              <w:jc w:val="both"/>
            </w:pPr>
          </w:p>
          <w:p w:rsidR="00C31B4D" w:rsidRPr="00430FD8" w:rsidRDefault="00C31B4D" w:rsidP="00430FD8">
            <w:pPr>
              <w:jc w:val="center"/>
              <w:rPr>
                <w:b/>
                <w:bCs/>
              </w:rPr>
            </w:pPr>
            <w:r w:rsidRPr="00430FD8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C31B4D" w:rsidRPr="00430FD8" w:rsidRDefault="00C31B4D" w:rsidP="00430FD8">
            <w:pPr>
              <w:jc w:val="center"/>
              <w:rPr>
                <w:b/>
                <w:bCs/>
              </w:rPr>
            </w:pPr>
          </w:p>
          <w:p w:rsidR="00C31B4D" w:rsidRPr="00A06FC3" w:rsidRDefault="00C31B4D" w:rsidP="00430F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r w:rsidRPr="00A06FC3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 </w:t>
            </w:r>
            <w:r w:rsidRPr="00A06FC3">
              <w:rPr>
                <w:sz w:val="28"/>
                <w:szCs w:val="28"/>
              </w:rPr>
              <w:t xml:space="preserve"> 2024 г.</w:t>
            </w:r>
          </w:p>
          <w:p w:rsidR="00C31B4D" w:rsidRPr="00A06FC3" w:rsidRDefault="00C31B4D" w:rsidP="00430FD8">
            <w:pPr>
              <w:jc w:val="center"/>
              <w:rPr>
                <w:sz w:val="28"/>
                <w:szCs w:val="28"/>
              </w:rPr>
            </w:pPr>
            <w:r w:rsidRPr="00A06FC3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 xml:space="preserve"> </w:t>
            </w:r>
          </w:p>
          <w:p w:rsidR="00C31B4D" w:rsidRPr="00430FD8" w:rsidRDefault="00C31B4D" w:rsidP="00430FD8">
            <w:pPr>
              <w:jc w:val="center"/>
              <w:rPr>
                <w:b/>
                <w:bCs/>
              </w:rPr>
            </w:pPr>
          </w:p>
        </w:tc>
        <w:tc>
          <w:tcPr>
            <w:tcW w:w="4535" w:type="dxa"/>
          </w:tcPr>
          <w:p w:rsidR="00C31B4D" w:rsidRPr="00430FD8" w:rsidRDefault="00C31B4D" w:rsidP="00430F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C31B4D">
        <w:trPr>
          <w:trHeight w:val="713"/>
        </w:trPr>
        <w:tc>
          <w:tcPr>
            <w:tcW w:w="5351" w:type="dxa"/>
          </w:tcPr>
          <w:p w:rsidR="00C31B4D" w:rsidRPr="00430FD8" w:rsidRDefault="00C31B4D" w:rsidP="00430FD8">
            <w:pPr>
              <w:pStyle w:val="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bookmarkStart w:id="0" w:name="_GoBack"/>
            <w:r w:rsidRPr="00430FD8">
              <w:rPr>
                <w:b w:val="0"/>
                <w:bCs w:val="0"/>
              </w:rPr>
              <w:t xml:space="preserve">Об утверждении Административного регламента предоставления муниципальной услуги «Предварительное согласование предоставление земельного участка» на территории </w:t>
            </w:r>
            <w:r>
              <w:rPr>
                <w:b w:val="0"/>
                <w:bCs w:val="0"/>
              </w:rPr>
              <w:t xml:space="preserve">городского поселения Суходол </w:t>
            </w:r>
            <w:r w:rsidRPr="00430FD8">
              <w:rPr>
                <w:b w:val="0"/>
                <w:bCs w:val="0"/>
              </w:rPr>
              <w:t>муниципального района Сергиевский Самарской области</w:t>
            </w:r>
          </w:p>
          <w:bookmarkEnd w:id="0"/>
          <w:p w:rsidR="00C31B4D" w:rsidRPr="00430FD8" w:rsidRDefault="00C31B4D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C31B4D" w:rsidRPr="00430FD8" w:rsidRDefault="00C31B4D" w:rsidP="00430FD8">
            <w:pPr>
              <w:jc w:val="center"/>
              <w:rPr>
                <w:sz w:val="28"/>
                <w:szCs w:val="28"/>
              </w:rPr>
            </w:pPr>
          </w:p>
        </w:tc>
      </w:tr>
    </w:tbl>
    <w:p w:rsidR="00C31B4D" w:rsidRDefault="00C31B4D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дминистрации </w:t>
      </w:r>
      <w:r w:rsidRPr="001657E2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</w:t>
      </w:r>
      <w:r>
        <w:rPr>
          <w:rFonts w:ascii="Times New Roman" w:hAnsi="Times New Roman" w:cs="Times New Roman"/>
          <w:snapToGrid w:val="0"/>
          <w:sz w:val="28"/>
          <w:szCs w:val="28"/>
        </w:rPr>
        <w:t>56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napToGrid w:val="0"/>
          <w:sz w:val="28"/>
          <w:szCs w:val="28"/>
        </w:rPr>
        <w:t>24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11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.2022г. «Об утверждении Реестра муниципаль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ных услуг </w:t>
      </w:r>
      <w:r w:rsidRPr="001657E2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</w:t>
      </w:r>
      <w:r w:rsidRPr="006E0D77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Pr="001657E2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6E0D77"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 Самарской области, Администрация </w:t>
      </w:r>
      <w:r w:rsidRPr="001657E2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6E0D77"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</w:t>
      </w:r>
    </w:p>
    <w:p w:rsidR="00C31B4D" w:rsidRDefault="00C31B4D" w:rsidP="00894C84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C31B4D" w:rsidRDefault="00C31B4D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«Установление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разграничена» на территории </w:t>
      </w:r>
      <w:r w:rsidRPr="001657E2">
        <w:rPr>
          <w:sz w:val="28"/>
          <w:szCs w:val="28"/>
        </w:rPr>
        <w:t>городского поселения Суходол</w:t>
      </w:r>
      <w:r>
        <w:rPr>
          <w:snapToGrid w:val="0"/>
          <w:sz w:val="28"/>
          <w:szCs w:val="28"/>
        </w:rPr>
        <w:t xml:space="preserve"> </w:t>
      </w:r>
      <w:r w:rsidRPr="003C59C7">
        <w:rPr>
          <w:sz w:val="28"/>
          <w:szCs w:val="28"/>
        </w:rPr>
        <w:t xml:space="preserve">муниципального района Сергиевский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31B4D" w:rsidRDefault="00C31B4D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C31B4D" w:rsidRDefault="00C31B4D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C31B4D" w:rsidRDefault="00C31B4D" w:rsidP="001657E2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 xml:space="preserve">4. </w:t>
      </w:r>
      <w:r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C31B4D" w:rsidRDefault="00C31B4D" w:rsidP="001657E2">
      <w:pPr>
        <w:ind w:left="567" w:firstLine="567"/>
        <w:jc w:val="both"/>
        <w:rPr>
          <w:sz w:val="28"/>
          <w:szCs w:val="28"/>
        </w:rPr>
      </w:pPr>
    </w:p>
    <w:p w:rsidR="00C31B4D" w:rsidRDefault="00C31B4D" w:rsidP="00F71C61">
      <w:pPr>
        <w:ind w:left="709"/>
        <w:jc w:val="both"/>
        <w:rPr>
          <w:sz w:val="28"/>
          <w:szCs w:val="28"/>
        </w:rPr>
      </w:pPr>
    </w:p>
    <w:p w:rsidR="00C31B4D" w:rsidRDefault="00C31B4D" w:rsidP="00F71C61">
      <w:pPr>
        <w:ind w:left="709"/>
        <w:jc w:val="both"/>
        <w:rPr>
          <w:sz w:val="28"/>
          <w:szCs w:val="28"/>
        </w:rPr>
      </w:pPr>
    </w:p>
    <w:p w:rsidR="00C31B4D" w:rsidRDefault="00C31B4D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C31B4D">
        <w:tc>
          <w:tcPr>
            <w:tcW w:w="3342" w:type="dxa"/>
          </w:tcPr>
          <w:p w:rsidR="00C31B4D" w:rsidRPr="00430FD8" w:rsidRDefault="00C31B4D" w:rsidP="00430FD8">
            <w:pPr>
              <w:jc w:val="center"/>
              <w:rPr>
                <w:sz w:val="28"/>
                <w:szCs w:val="28"/>
              </w:rPr>
            </w:pPr>
            <w:r w:rsidRPr="00430FD8">
              <w:rPr>
                <w:sz w:val="28"/>
                <w:szCs w:val="28"/>
              </w:rPr>
              <w:t xml:space="preserve">Глава </w:t>
            </w:r>
            <w:r w:rsidRPr="001657E2">
              <w:rPr>
                <w:sz w:val="28"/>
                <w:szCs w:val="28"/>
              </w:rPr>
              <w:t>городского поселения Суходол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430FD8">
              <w:rPr>
                <w:sz w:val="28"/>
                <w:szCs w:val="28"/>
              </w:rPr>
              <w:t>муниципального района Сергиевский</w:t>
            </w:r>
          </w:p>
          <w:p w:rsidR="00C31B4D" w:rsidRPr="00430FD8" w:rsidRDefault="00C31B4D" w:rsidP="00430F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C31B4D" w:rsidRPr="00430FD8" w:rsidRDefault="00C31B4D" w:rsidP="00430F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31B4D" w:rsidRPr="00430FD8" w:rsidRDefault="00C31B4D" w:rsidP="00430FD8">
            <w:pPr>
              <w:jc w:val="right"/>
              <w:rPr>
                <w:sz w:val="28"/>
                <w:szCs w:val="28"/>
              </w:rPr>
            </w:pPr>
          </w:p>
          <w:p w:rsidR="00C31B4D" w:rsidRPr="00430FD8" w:rsidRDefault="00C31B4D" w:rsidP="00430FD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Default="00C31B4D" w:rsidP="00615BE4">
      <w:pPr>
        <w:jc w:val="both"/>
      </w:pPr>
    </w:p>
    <w:p w:rsidR="00C31B4D" w:rsidRPr="00D772D2" w:rsidRDefault="00C31B4D" w:rsidP="00615BE4">
      <w:pPr>
        <w:jc w:val="both"/>
        <w:rPr>
          <w:sz w:val="20"/>
          <w:szCs w:val="20"/>
        </w:rPr>
      </w:pPr>
    </w:p>
    <w:sectPr w:rsidR="00C31B4D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06AB"/>
    <w:rsid w:val="000261B0"/>
    <w:rsid w:val="000658C2"/>
    <w:rsid w:val="00086C4F"/>
    <w:rsid w:val="000E4C78"/>
    <w:rsid w:val="000F55C6"/>
    <w:rsid w:val="00101906"/>
    <w:rsid w:val="00137429"/>
    <w:rsid w:val="00150EDD"/>
    <w:rsid w:val="00156C8C"/>
    <w:rsid w:val="001657E2"/>
    <w:rsid w:val="001819F2"/>
    <w:rsid w:val="001D42E5"/>
    <w:rsid w:val="001E0930"/>
    <w:rsid w:val="002666C5"/>
    <w:rsid w:val="002853B3"/>
    <w:rsid w:val="002B50C7"/>
    <w:rsid w:val="002C59FC"/>
    <w:rsid w:val="002E335D"/>
    <w:rsid w:val="00325581"/>
    <w:rsid w:val="003450EE"/>
    <w:rsid w:val="00386ED8"/>
    <w:rsid w:val="003C59C7"/>
    <w:rsid w:val="00430FD8"/>
    <w:rsid w:val="004753F8"/>
    <w:rsid w:val="00493D2C"/>
    <w:rsid w:val="004B3CF3"/>
    <w:rsid w:val="00554BAE"/>
    <w:rsid w:val="00556217"/>
    <w:rsid w:val="00563122"/>
    <w:rsid w:val="005D1F9B"/>
    <w:rsid w:val="00615BE4"/>
    <w:rsid w:val="006E0D77"/>
    <w:rsid w:val="006F13D7"/>
    <w:rsid w:val="00706667"/>
    <w:rsid w:val="00752C53"/>
    <w:rsid w:val="00766F64"/>
    <w:rsid w:val="007A79EF"/>
    <w:rsid w:val="007C4BD8"/>
    <w:rsid w:val="00862067"/>
    <w:rsid w:val="00884396"/>
    <w:rsid w:val="00893886"/>
    <w:rsid w:val="00894C84"/>
    <w:rsid w:val="008B621A"/>
    <w:rsid w:val="00907C3A"/>
    <w:rsid w:val="009733BD"/>
    <w:rsid w:val="0097438F"/>
    <w:rsid w:val="009A5585"/>
    <w:rsid w:val="009B6B96"/>
    <w:rsid w:val="00A06FC3"/>
    <w:rsid w:val="00A25688"/>
    <w:rsid w:val="00A66ED9"/>
    <w:rsid w:val="00AE55D4"/>
    <w:rsid w:val="00AE65B7"/>
    <w:rsid w:val="00B4761A"/>
    <w:rsid w:val="00B80A57"/>
    <w:rsid w:val="00B81728"/>
    <w:rsid w:val="00C1695E"/>
    <w:rsid w:val="00C31B4D"/>
    <w:rsid w:val="00C44F7F"/>
    <w:rsid w:val="00CD55FA"/>
    <w:rsid w:val="00D006EA"/>
    <w:rsid w:val="00D455F7"/>
    <w:rsid w:val="00D772D2"/>
    <w:rsid w:val="00E15137"/>
    <w:rsid w:val="00E56383"/>
    <w:rsid w:val="00E648B7"/>
    <w:rsid w:val="00EC23E7"/>
    <w:rsid w:val="00EC41CA"/>
    <w:rsid w:val="00ED34E3"/>
    <w:rsid w:val="00F016A8"/>
    <w:rsid w:val="00F71C61"/>
    <w:rsid w:val="00FC4FB1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11">
    <w:name w:val="Заголовок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20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291</Words>
  <Characters>1665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3</cp:revision>
  <cp:lastPrinted>2022-10-17T09:48:00Z</cp:lastPrinted>
  <dcterms:created xsi:type="dcterms:W3CDTF">2024-03-21T05:54:00Z</dcterms:created>
  <dcterms:modified xsi:type="dcterms:W3CDTF">2024-05-07T11:16:00Z</dcterms:modified>
</cp:coreProperties>
</file>